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9FD852" w14:textId="4BAD7996" w:rsidR="00F96992" w:rsidRDefault="005E2F37">
      <w:pPr>
        <w:pStyle w:val="Normale1"/>
        <w:pageBreakBefore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  <w:proofErr w:type="spellStart"/>
      <w:r>
        <w:rPr>
          <w:rFonts w:eastAsia="Times New Roman" w:cs="Times New Roman"/>
          <w:kern w:val="0"/>
          <w:lang w:val="it-IT" w:eastAsia="it-IT" w:bidi="ar-SA"/>
        </w:rPr>
        <w:t>All</w:t>
      </w:r>
      <w:proofErr w:type="spellEnd"/>
      <w:r>
        <w:rPr>
          <w:rFonts w:eastAsia="Times New Roman" w:cs="Times New Roman"/>
          <w:kern w:val="0"/>
          <w:lang w:val="it-IT" w:eastAsia="it-IT" w:bidi="ar-SA"/>
        </w:rPr>
        <w:t>. E</w:t>
      </w:r>
    </w:p>
    <w:p w14:paraId="28444D0B" w14:textId="756CF8A0" w:rsidR="00F96992" w:rsidRPr="005E2F37" w:rsidRDefault="007B4797" w:rsidP="005E2F37">
      <w:pPr>
        <w:pStyle w:val="Normale1"/>
        <w:widowControl/>
        <w:suppressAutoHyphens w:val="0"/>
        <w:spacing w:after="240"/>
        <w:jc w:val="right"/>
        <w:textAlignment w:val="auto"/>
        <w:rPr>
          <w:b/>
          <w:bCs/>
        </w:rPr>
      </w:pPr>
      <w:r>
        <w:rPr>
          <w:rFonts w:eastAsia="Times New Roman" w:cs="Times New Roman"/>
          <w:kern w:val="0"/>
          <w:lang w:val="it-IT" w:eastAsia="it-IT" w:bidi="ar-SA"/>
        </w:rPr>
        <w:br/>
      </w:r>
      <w:r w:rsidR="005E2F37" w:rsidRPr="005E2F37">
        <w:rPr>
          <w:rStyle w:val="Carpredefinitoparagrafo1"/>
          <w:rFonts w:ascii="Palatino Linotype" w:eastAsia="Times New Roman" w:hAnsi="Palatino Linotype" w:cs="Times New Roman"/>
          <w:b/>
          <w:bCs/>
          <w:color w:val="000000"/>
          <w:kern w:val="0"/>
          <w:sz w:val="22"/>
          <w:szCs w:val="22"/>
          <w:lang w:val="it-IT" w:eastAsia="it-IT" w:bidi="ar-SA"/>
        </w:rPr>
        <w:t>COMUNE DI LATIANO</w:t>
      </w:r>
    </w:p>
    <w:p w14:paraId="5F4C7A2F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4CD26B6E" w14:textId="34501D4F" w:rsidR="00F96992" w:rsidRDefault="005E2F37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  <w:r>
        <w:rPr>
          <w:rFonts w:eastAsia="Times New Roman" w:cs="Times New Roman"/>
          <w:kern w:val="0"/>
          <w:lang w:val="it-IT" w:eastAsia="it-IT" w:bidi="ar-SA"/>
        </w:rPr>
        <w:t xml:space="preserve">OGGETTO: Offerta economica relativa </w:t>
      </w:r>
      <w:proofErr w:type="gramStart"/>
      <w:r>
        <w:rPr>
          <w:rFonts w:eastAsia="Times New Roman" w:cs="Times New Roman"/>
          <w:kern w:val="0"/>
          <w:lang w:val="it-IT" w:eastAsia="it-IT" w:bidi="ar-SA"/>
        </w:rPr>
        <w:t>al servizi</w:t>
      </w:r>
      <w:proofErr w:type="gramEnd"/>
      <w:r>
        <w:rPr>
          <w:rFonts w:eastAsia="Times New Roman" w:cs="Times New Roman"/>
          <w:kern w:val="0"/>
          <w:lang w:val="it-IT" w:eastAsia="it-IT" w:bidi="ar-SA"/>
        </w:rPr>
        <w:t xml:space="preserve"> di attività educative e ricreative a favore di minori </w:t>
      </w:r>
    </w:p>
    <w:p w14:paraId="20D26EAC" w14:textId="77777777" w:rsidR="005E2F37" w:rsidRDefault="005E2F37">
      <w:pPr>
        <w:pStyle w:val="Normale1"/>
        <w:widowControl/>
        <w:suppressAutoHyphens w:val="0"/>
        <w:spacing w:line="480" w:lineRule="auto"/>
        <w:ind w:left="-2" w:right="74" w:hanging="2"/>
        <w:jc w:val="both"/>
        <w:textAlignment w:val="auto"/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</w:pPr>
    </w:p>
    <w:p w14:paraId="3F70340D" w14:textId="708B0883" w:rsidR="00F96992" w:rsidRDefault="007B4797" w:rsidP="005E2F37">
      <w:pPr>
        <w:pStyle w:val="Normale1"/>
        <w:widowControl/>
        <w:suppressAutoHyphens w:val="0"/>
        <w:spacing w:line="276" w:lineRule="auto"/>
        <w:ind w:left="-2" w:right="74" w:hanging="2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Il sottoscritto ________________________________________  nato a ____________________________ </w:t>
      </w:r>
      <w:r>
        <w:rPr>
          <w:rStyle w:val="Carpredefinitoparagrafo1"/>
          <w:rFonts w:eastAsia="Times New Roman" w:cs="Times New Roman"/>
          <w:color w:val="000000"/>
          <w:kern w:val="0"/>
          <w:lang w:val="it-IT" w:eastAsia="it-IT" w:bidi="ar-SA"/>
        </w:rPr>
        <w:t xml:space="preserve"> </w:t>
      </w: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il _____________________________ residente in_____________________________________________ via ____________________________________ n. ____________, Tel._________________ </w:t>
      </w:r>
    </w:p>
    <w:p w14:paraId="4E89AF70" w14:textId="77777777" w:rsidR="00F96992" w:rsidRDefault="007B4797" w:rsidP="005E2F37">
      <w:pPr>
        <w:pStyle w:val="Normale1"/>
        <w:widowControl/>
        <w:suppressAutoHyphens w:val="0"/>
        <w:spacing w:line="276" w:lineRule="auto"/>
        <w:ind w:left="-2" w:right="74" w:hanging="2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nella sua qualità di ______________________________ dell'Impresa ______________________________________</w:t>
      </w:r>
    </w:p>
    <w:p w14:paraId="131C37ED" w14:textId="77777777" w:rsidR="00F96992" w:rsidRDefault="007B4797">
      <w:pPr>
        <w:pStyle w:val="Normale1"/>
        <w:widowControl/>
        <w:suppressAutoHyphens w:val="0"/>
        <w:ind w:left="-2" w:hanging="2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0"/>
          <w:szCs w:val="20"/>
          <w:lang w:val="it-IT" w:eastAsia="it-IT" w:bidi="ar-SA"/>
        </w:rPr>
        <w:t>(</w:t>
      </w:r>
      <w:r>
        <w:rPr>
          <w:rStyle w:val="Carpredefinitoparagrafo1"/>
          <w:rFonts w:ascii="Palatino Linotype" w:eastAsia="Times New Roman" w:hAnsi="Palatino Linotype" w:cs="Times New Roman"/>
          <w:i/>
          <w:iCs/>
          <w:color w:val="000000"/>
          <w:kern w:val="0"/>
          <w:sz w:val="20"/>
          <w:szCs w:val="20"/>
          <w:lang w:val="it-IT" w:eastAsia="it-IT" w:bidi="ar-SA"/>
        </w:rPr>
        <w:t>se procuratore allegare copia della relativa procura notarile - generale o speciale - o altro documento da cui evincere i poteri di rappresentanza</w:t>
      </w: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0"/>
          <w:szCs w:val="20"/>
          <w:lang w:val="it-IT" w:eastAsia="it-IT" w:bidi="ar-SA"/>
        </w:rPr>
        <w:t>)</w:t>
      </w:r>
    </w:p>
    <w:p w14:paraId="3C9A4994" w14:textId="77777777" w:rsidR="00F96992" w:rsidRDefault="007B4797">
      <w:pPr>
        <w:pStyle w:val="Normale1"/>
        <w:widowControl/>
        <w:suppressAutoHyphens w:val="0"/>
        <w:spacing w:line="480" w:lineRule="auto"/>
        <w:ind w:left="-2" w:right="74" w:hanging="2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C.F. Impresa___________________________________,</w:t>
      </w:r>
    </w:p>
    <w:p w14:paraId="06057B60" w14:textId="77777777" w:rsidR="00F96992" w:rsidRDefault="007B4797">
      <w:pPr>
        <w:pStyle w:val="Normale1"/>
        <w:widowControl/>
        <w:suppressAutoHyphens w:val="0"/>
        <w:spacing w:line="480" w:lineRule="auto"/>
        <w:ind w:left="-2" w:right="74" w:hanging="2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 P.IVA. Impresa ________________________________________, </w:t>
      </w:r>
    </w:p>
    <w:p w14:paraId="1B5AC5BA" w14:textId="77777777" w:rsidR="00F96992" w:rsidRDefault="007B4797">
      <w:pPr>
        <w:pStyle w:val="Normale1"/>
        <w:widowControl/>
        <w:suppressAutoHyphens w:val="0"/>
        <w:spacing w:line="480" w:lineRule="auto"/>
        <w:ind w:left="-2" w:right="74" w:hanging="2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con sede legale in ____________________________________ Via ______________________________ n. _________ CAP ________________ Tel. n. ______________________ Fax n. ____________________ e-mail ________________________________________________________________________________ PEC __________________________________________________________________________________</w:t>
      </w:r>
    </w:p>
    <w:p w14:paraId="7B5303FD" w14:textId="77777777" w:rsidR="00F96992" w:rsidRDefault="007B4797">
      <w:pPr>
        <w:pStyle w:val="Normale1"/>
        <w:widowControl/>
        <w:suppressAutoHyphens w:val="0"/>
        <w:ind w:right="74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b/>
          <w:bCs/>
          <w:color w:val="000000"/>
          <w:kern w:val="0"/>
          <w:sz w:val="22"/>
          <w:szCs w:val="22"/>
          <w:lang w:val="it-IT" w:eastAsia="it-IT" w:bidi="ar-SA"/>
        </w:rPr>
        <w:t>DICHIARA</w:t>
      </w:r>
    </w:p>
    <w:p w14:paraId="3ACCF75F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643AD818" w14:textId="77777777" w:rsidR="00F96992" w:rsidRDefault="007B4797">
      <w:pPr>
        <w:pStyle w:val="Normale1"/>
        <w:widowControl/>
        <w:suppressAutoHyphens w:val="0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di presentare, per le prestazioni di cui all’oggetto, la seguente offerta:</w:t>
      </w:r>
    </w:p>
    <w:p w14:paraId="4080EFBA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2CE3D49C" w14:textId="1E5B07A0" w:rsidR="00F96992" w:rsidRDefault="007B4797" w:rsidP="007B4797">
      <w:pPr>
        <w:pStyle w:val="Normale1"/>
        <w:widowControl/>
        <w:suppressAutoHyphens w:val="0"/>
        <w:ind w:right="74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 xml:space="preserve"> € 13,00 comprensivo di iva pro die a </w:t>
      </w:r>
      <w:proofErr w:type="gramStart"/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minore  di</w:t>
      </w:r>
      <w:proofErr w:type="gramEnd"/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 xml:space="preserve"> cui € 9,00 corrisposte dal Comune di Latiano ed € 4,00 corrisposte direttamente dalle famiglie quale quota di compartecipazione.  </w:t>
      </w:r>
    </w:p>
    <w:p w14:paraId="3B602662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72AD62E7" w14:textId="77777777" w:rsidR="00F96992" w:rsidRDefault="007B4797">
      <w:pPr>
        <w:pStyle w:val="Normale1"/>
        <w:widowControl/>
        <w:suppressAutoHyphens w:val="0"/>
        <w:ind w:right="74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b/>
          <w:bCs/>
          <w:color w:val="000000"/>
          <w:kern w:val="0"/>
          <w:sz w:val="22"/>
          <w:szCs w:val="22"/>
          <w:lang w:val="it-IT" w:eastAsia="it-IT" w:bidi="ar-SA"/>
        </w:rPr>
        <w:t>DICHIARA INOLTRE</w:t>
      </w:r>
    </w:p>
    <w:p w14:paraId="00B827F1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33E0EAF2" w14:textId="77777777" w:rsidR="00F96992" w:rsidRDefault="007B4797">
      <w:pPr>
        <w:pStyle w:val="Normale1"/>
        <w:widowControl/>
        <w:suppressAutoHyphens w:val="0"/>
        <w:ind w:right="74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che i prezzi offerti sono remunerativi, onnicomprensivi di quanto serve per il regolare svolgimento delle prestazioni richieste e consentono di assicurare ai lavoratori eventualmente impiegati il trattamento economico e contributivo minimo previsto dal contratto collettivo nazionale di lavoro vigente.</w:t>
      </w:r>
    </w:p>
    <w:p w14:paraId="56A207B4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210E55CD" w14:textId="77777777" w:rsidR="00F96992" w:rsidRDefault="007B4797">
      <w:pPr>
        <w:pStyle w:val="Normale1"/>
        <w:widowControl/>
        <w:suppressAutoHyphens w:val="0"/>
        <w:ind w:right="74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Data, ___________________________ </w:t>
      </w:r>
    </w:p>
    <w:p w14:paraId="3DFE6DB1" w14:textId="77777777" w:rsidR="00F96992" w:rsidRDefault="007B4797">
      <w:pPr>
        <w:pStyle w:val="Normale1"/>
        <w:widowControl/>
        <w:suppressAutoHyphens w:val="0"/>
        <w:spacing w:after="240"/>
        <w:jc w:val="right"/>
        <w:textAlignment w:val="auto"/>
      </w:pPr>
      <w:r>
        <w:rPr>
          <w:rStyle w:val="Carpredefinitoparagrafo1"/>
          <w:rFonts w:eastAsia="Times New Roman" w:cs="Times New Roman"/>
          <w:color w:val="000000"/>
          <w:kern w:val="0"/>
          <w:lang w:val="it-IT" w:eastAsia="it-IT" w:bidi="ar-SA"/>
        </w:rPr>
        <w:br/>
      </w:r>
      <w:r>
        <w:rPr>
          <w:rStyle w:val="Carpredefinitoparagrafo1"/>
          <w:rFonts w:ascii="Palatino Linotype" w:eastAsia="Times New Roman" w:hAnsi="Palatino Linotype" w:cs="Times New Roman"/>
          <w:i/>
          <w:iCs/>
          <w:color w:val="000000"/>
          <w:kern w:val="0"/>
          <w:sz w:val="22"/>
          <w:szCs w:val="22"/>
          <w:lang w:val="it-IT" w:eastAsia="it-IT" w:bidi="ar-SA"/>
        </w:rPr>
        <w:t>Firma digitale</w:t>
      </w:r>
      <w:r>
        <w:rPr>
          <w:rStyle w:val="Carpredefinitoparagrafo1"/>
          <w:rFonts w:eastAsia="Times New Roman" w:cs="Times New Roman"/>
          <w:i/>
          <w:iCs/>
          <w:color w:val="000000"/>
          <w:kern w:val="0"/>
          <w:lang w:val="it-IT" w:eastAsia="it-IT" w:bidi="ar-SA"/>
        </w:rPr>
        <w:t xml:space="preserve"> </w:t>
      </w:r>
      <w:r>
        <w:rPr>
          <w:rStyle w:val="Carpredefinitoparagrafo1"/>
          <w:rFonts w:ascii="Palatino Linotype" w:eastAsia="Times New Roman" w:hAnsi="Palatino Linotype" w:cs="Times New Roman"/>
          <w:i/>
          <w:iCs/>
          <w:color w:val="000000"/>
          <w:kern w:val="0"/>
          <w:sz w:val="22"/>
          <w:szCs w:val="22"/>
          <w:lang w:val="it-IT" w:eastAsia="it-IT" w:bidi="ar-SA"/>
        </w:rPr>
        <w:t>del Legale Rappresentante</w:t>
      </w:r>
    </w:p>
    <w:p w14:paraId="64C2FF6F" w14:textId="77777777" w:rsidR="002E4865" w:rsidRDefault="007B4797"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ab/>
      </w: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ab/>
      </w:r>
    </w:p>
    <w:sectPr w:rsidR="002E4865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6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865"/>
    <w:rsid w:val="00124F72"/>
    <w:rsid w:val="002E4865"/>
    <w:rsid w:val="00344C11"/>
    <w:rsid w:val="005E2F37"/>
    <w:rsid w:val="007B4797"/>
    <w:rsid w:val="009C15B5"/>
    <w:rsid w:val="00A01A38"/>
    <w:rsid w:val="00DE1797"/>
    <w:rsid w:val="00F96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568A56"/>
  <w15:chartTrackingRefBased/>
  <w15:docId w15:val="{F2959A74-C516-47F7-9C9C-24708D173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textAlignment w:val="baseline"/>
    </w:pPr>
    <w:rPr>
      <w:rFonts w:eastAsia="Andale Sans UI" w:cs="Tahoma"/>
      <w:kern w:val="2"/>
      <w:sz w:val="24"/>
      <w:szCs w:val="24"/>
      <w:lang w:val="de-DE" w:eastAsia="ja-JP" w:bidi="fa-IR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apple-tab-span">
    <w:name w:val="apple-tab-span"/>
    <w:basedOn w:val="Carpredefinitoparagrafo1"/>
  </w:style>
  <w:style w:type="paragraph" w:customStyle="1" w:styleId="Normale1">
    <w:name w:val="Normale1"/>
    <w:pPr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textAlignment w:val="baseline"/>
    </w:pPr>
    <w:rPr>
      <w:rFonts w:eastAsia="Andale Sans UI" w:cs="Tahoma"/>
      <w:kern w:val="2"/>
      <w:sz w:val="24"/>
      <w:szCs w:val="24"/>
      <w:lang w:val="de-DE" w:eastAsia="ja-JP" w:bidi="fa-IR"/>
    </w:rPr>
  </w:style>
  <w:style w:type="paragraph" w:customStyle="1" w:styleId="Titolo1">
    <w:name w:val="Titolo1"/>
    <w:basedOn w:val="Normale"/>
    <w:next w:val="Corpotesto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pPr>
      <w:suppressLineNumbers/>
    </w:pPr>
  </w:style>
  <w:style w:type="paragraph" w:styleId="NormaleWeb">
    <w:name w:val="Normal (Web)"/>
    <w:basedOn w:val="Normale1"/>
    <w:pPr>
      <w:widowControl/>
      <w:suppressAutoHyphens w:val="0"/>
      <w:spacing w:before="100" w:after="100"/>
      <w:textAlignment w:val="auto"/>
    </w:pPr>
    <w:rPr>
      <w:rFonts w:eastAsia="Times New Roman" w:cs="Times New Roman"/>
      <w:kern w:val="0"/>
      <w:lang w:val="it-IT" w:eastAsia="it-IT" w:bidi="ar-SA"/>
    </w:rPr>
  </w:style>
  <w:style w:type="paragraph" w:customStyle="1" w:styleId="Contenutotabella">
    <w:name w:val="Contenuto tabella"/>
    <w:basedOn w:val="Normale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ownloads\Comune%20di%20Carovigno_Allegato%20offerta%20economic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Comune di Carovigno_Allegato offerta economica</Template>
  <TotalTime>3</TotalTime>
  <Pages>1</Pages>
  <Words>266</Words>
  <Characters>1520</Characters>
  <Application>Microsoft Office Word</Application>
  <DocSecurity>0</DocSecurity>
  <Lines>12</Lines>
  <Paragraphs>3</Paragraphs>
  <ScaleCrop>false</ScaleCrop>
  <Company/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cp:lastModifiedBy>Pc</cp:lastModifiedBy>
  <cp:revision>3</cp:revision>
  <cp:lastPrinted>1899-12-31T23:00:00Z</cp:lastPrinted>
  <dcterms:created xsi:type="dcterms:W3CDTF">2024-10-28T11:40:00Z</dcterms:created>
  <dcterms:modified xsi:type="dcterms:W3CDTF">2024-10-28T17:01:00Z</dcterms:modified>
</cp:coreProperties>
</file>